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B4A" w:rsidRDefault="00064B4A" w:rsidP="0087362D">
      <w:pPr>
        <w:pStyle w:val="Heading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учащегося школы  при обучении </w:t>
      </w:r>
    </w:p>
    <w:p w:rsidR="00064B4A" w:rsidRPr="00D65BBC" w:rsidRDefault="00064B4A" w:rsidP="0087362D">
      <w:pPr>
        <w:pStyle w:val="Heading1"/>
        <w:spacing w:before="72"/>
        <w:ind w:left="0" w:right="-60" w:firstLine="0"/>
        <w:contextualSpacing/>
        <w:jc w:val="center"/>
      </w:pPr>
      <w:r>
        <w:t>п</w:t>
      </w:r>
      <w:r w:rsidRPr="00D65BBC">
        <w:t>о</w:t>
      </w:r>
      <w:r w:rsidRPr="00E529B6">
        <w:t xml:space="preserve"> </w:t>
      </w:r>
      <w:r w:rsidRPr="00D65BBC">
        <w:t>образовательным программам</w:t>
      </w:r>
      <w:r>
        <w:t xml:space="preserve"> начального, основного и среднего </w:t>
      </w:r>
      <w:r w:rsidRPr="00D65BBC">
        <w:t xml:space="preserve">общего </w:t>
      </w:r>
    </w:p>
    <w:p w:rsidR="00064B4A" w:rsidRPr="00E529B6" w:rsidRDefault="00064B4A" w:rsidP="00E529B6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  <w:bookmarkStart w:id="0" w:name="_GoBack"/>
      <w:bookmarkEnd w:id="0"/>
    </w:p>
    <w:p w:rsidR="00064B4A" w:rsidRPr="00D65BBC" w:rsidRDefault="00064B4A" w:rsidP="0087362D">
      <w:pPr>
        <w:pStyle w:val="BodyText"/>
        <w:spacing w:before="2"/>
        <w:ind w:left="0" w:right="-60" w:firstLine="0"/>
        <w:jc w:val="center"/>
        <w:rPr>
          <w:b/>
          <w:sz w:val="44"/>
        </w:rPr>
      </w:pPr>
    </w:p>
    <w:p w:rsidR="00064B4A" w:rsidRDefault="00064B4A">
      <w:pPr>
        <w:pStyle w:val="BodyText"/>
        <w:spacing w:line="360" w:lineRule="auto"/>
        <w:ind w:right="102" w:firstLine="706"/>
      </w:pPr>
      <w:r>
        <w:t>Учащиеся  образовательных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064B4A" w:rsidRDefault="00064B4A">
      <w:pPr>
        <w:pStyle w:val="BodyText"/>
        <w:spacing w:before="3" w:line="357" w:lineRule="auto"/>
        <w:ind w:right="109" w:firstLine="706"/>
      </w:pPr>
      <w:r>
        <w:t>На сайте образовательной учреждения можно получить рекомендации по следующим вопросам:</w:t>
      </w:r>
    </w:p>
    <w:p w:rsidR="00064B4A" w:rsidRDefault="00064B4A">
      <w:pPr>
        <w:pStyle w:val="ListParagraph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образовательнойорганизации);</w:t>
      </w:r>
    </w:p>
    <w:p w:rsidR="00064B4A" w:rsidRDefault="00064B4A">
      <w:pPr>
        <w:pStyle w:val="ListParagraph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образовательногоучреждения,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064B4A" w:rsidRDefault="00064B4A">
      <w:pPr>
        <w:pStyle w:val="ListParagraph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вариантах и формах обратной связи способов визуального взаимодействия педагогических работников и учащихся (скайпе, zoom и других инструментов для обучения);</w:t>
      </w:r>
    </w:p>
    <w:p w:rsidR="00064B4A" w:rsidRDefault="00064B4A">
      <w:pPr>
        <w:pStyle w:val="ListParagraph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каждогокласса в соответствии с вводимой для них формой образовательногопроцесса;</w:t>
      </w:r>
    </w:p>
    <w:p w:rsidR="00064B4A" w:rsidRDefault="00064B4A">
      <w:pPr>
        <w:pStyle w:val="ListParagraph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064B4A" w:rsidRDefault="00064B4A">
      <w:pPr>
        <w:spacing w:line="360" w:lineRule="auto"/>
        <w:jc w:val="both"/>
        <w:rPr>
          <w:sz w:val="28"/>
        </w:rPr>
        <w:sectPr w:rsidR="00064B4A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064B4A" w:rsidRDefault="00064B4A">
      <w:pPr>
        <w:pStyle w:val="ListParagraph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064B4A" w:rsidRDefault="00064B4A">
      <w:pPr>
        <w:pStyle w:val="BodyText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образовательногоучреждения могут быть:</w:t>
      </w:r>
    </w:p>
    <w:p w:rsidR="00064B4A" w:rsidRDefault="00064B4A" w:rsidP="0087362D">
      <w:pPr>
        <w:pStyle w:val="BodyText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образовательногоучреждения или в электронной среде);</w:t>
      </w:r>
    </w:p>
    <w:p w:rsidR="00064B4A" w:rsidRDefault="00064B4A" w:rsidP="0087362D">
      <w:pPr>
        <w:pStyle w:val="BodyText"/>
        <w:numPr>
          <w:ilvl w:val="0"/>
          <w:numId w:val="3"/>
        </w:numPr>
        <w:spacing w:before="1" w:line="360" w:lineRule="auto"/>
        <w:ind w:left="0" w:right="112" w:firstLine="360"/>
      </w:pPr>
      <w:r>
        <w:t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064B4A" w:rsidRDefault="00064B4A" w:rsidP="0087362D">
      <w:pPr>
        <w:pStyle w:val="BodyText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064B4A" w:rsidRDefault="00064B4A">
      <w:pPr>
        <w:pStyle w:val="BodyText"/>
        <w:spacing w:line="362" w:lineRule="auto"/>
        <w:ind w:right="116"/>
      </w:pPr>
    </w:p>
    <w:sectPr w:rsidR="00064B4A" w:rsidSect="00F156AB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B4A" w:rsidRDefault="00064B4A" w:rsidP="0006159D">
      <w:r>
        <w:separator/>
      </w:r>
    </w:p>
  </w:endnote>
  <w:endnote w:type="continuationSeparator" w:id="0">
    <w:p w:rsidR="00064B4A" w:rsidRDefault="00064B4A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B4A" w:rsidRDefault="00064B4A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064B4A" w:rsidRDefault="00064B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B4A" w:rsidRDefault="00064B4A" w:rsidP="0006159D">
      <w:r>
        <w:separator/>
      </w:r>
    </w:p>
  </w:footnote>
  <w:footnote w:type="continuationSeparator" w:id="0">
    <w:p w:rsidR="00064B4A" w:rsidRDefault="00064B4A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657"/>
    <w:rsid w:val="0006159D"/>
    <w:rsid w:val="00064B4A"/>
    <w:rsid w:val="000B6C19"/>
    <w:rsid w:val="00707CEC"/>
    <w:rsid w:val="0087362D"/>
    <w:rsid w:val="009E1825"/>
    <w:rsid w:val="00A32ED1"/>
    <w:rsid w:val="00D65BBC"/>
    <w:rsid w:val="00D97857"/>
    <w:rsid w:val="00DA65CB"/>
    <w:rsid w:val="00DC0576"/>
    <w:rsid w:val="00DD6457"/>
    <w:rsid w:val="00E529B6"/>
    <w:rsid w:val="00E60657"/>
    <w:rsid w:val="00F15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6AB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F156AB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91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F156AB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F156AB"/>
    <w:pPr>
      <w:ind w:left="113" w:firstLine="710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31912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F156AB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Normal"/>
    <w:uiPriority w:val="99"/>
    <w:rsid w:val="00F156AB"/>
  </w:style>
  <w:style w:type="paragraph" w:styleId="Header">
    <w:name w:val="header"/>
    <w:basedOn w:val="Normal"/>
    <w:link w:val="HeaderChar"/>
    <w:uiPriority w:val="99"/>
    <w:rsid w:val="0006159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6159D"/>
    <w:rPr>
      <w:rFonts w:ascii="Times New Roman" w:hAnsi="Times New Roman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06159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6159D"/>
    <w:rPr>
      <w:rFonts w:ascii="Times New Roman" w:hAnsi="Times New Roman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352</Words>
  <Characters>2012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Зайтуна</cp:lastModifiedBy>
  <cp:revision>3</cp:revision>
  <dcterms:created xsi:type="dcterms:W3CDTF">2020-03-23T17:43:00Z</dcterms:created>
  <dcterms:modified xsi:type="dcterms:W3CDTF">2020-03-24T07:09:00Z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